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DE" w:rsidRDefault="00AF2CDE" w:rsidP="00AF2CDE">
      <w:pPr>
        <w:pStyle w:val="Ttulo"/>
        <w:jc w:val="right"/>
        <w:rPr>
          <w:rFonts w:ascii="Trebuchet MS" w:hAnsi="Trebuchet MS"/>
          <w:b/>
          <w:noProof/>
          <w:color w:val="0070C0"/>
          <w:sz w:val="40"/>
          <w:szCs w:val="40"/>
          <w:lang w:val="es-ES"/>
        </w:rPr>
      </w:pPr>
    </w:p>
    <w:p w:rsidR="00AF2CDE" w:rsidRPr="000E3E7F" w:rsidRDefault="00AF2CDE" w:rsidP="00AF2CDE">
      <w:pPr>
        <w:pStyle w:val="Ttulo"/>
        <w:jc w:val="center"/>
        <w:rPr>
          <w:b/>
          <w:noProof/>
          <w:color w:val="0070C0"/>
          <w:sz w:val="40"/>
          <w:szCs w:val="40"/>
          <w:lang w:val="es-ES"/>
        </w:rPr>
      </w:pPr>
      <w:r>
        <w:rPr>
          <w:rFonts w:ascii="Trebuchet MS" w:hAnsi="Trebuchet MS"/>
          <w:b/>
          <w:noProof/>
          <w:color w:val="0070C0"/>
          <w:sz w:val="40"/>
          <w:szCs w:val="40"/>
          <w:lang w:val="es-ES"/>
        </w:rPr>
        <w:t>MANUAL PARA ACCESAR AL AULA VIRTUAL</w:t>
      </w:r>
    </w:p>
    <w:p w:rsidR="00AF2CDE" w:rsidRPr="000E3E7F" w:rsidRDefault="00AF2CDE" w:rsidP="00AF2CDE">
      <w:pPr>
        <w:pStyle w:val="Ttulo1"/>
        <w:rPr>
          <w:noProof/>
          <w:color w:val="0070C0"/>
          <w:lang w:val="es-ES"/>
        </w:rPr>
      </w:pPr>
      <w:r>
        <w:rPr>
          <w:rFonts w:ascii="Trebuchet MS" w:hAnsi="Trebuchet MS"/>
          <w:noProof/>
          <w:color w:val="0070C0"/>
          <w:lang w:val="es-ES"/>
        </w:rPr>
        <w:t>1.-</w:t>
      </w:r>
      <w:r w:rsidRPr="000E3E7F">
        <w:rPr>
          <w:rFonts w:ascii="Trebuchet MS" w:hAnsi="Trebuchet MS"/>
          <w:noProof/>
          <w:color w:val="0070C0"/>
          <w:lang w:val="es-ES"/>
        </w:rPr>
        <w:t>Instrucciones generales</w:t>
      </w:r>
    </w:p>
    <w:p w:rsidR="00AF2CDE" w:rsidRDefault="00AF2CDE" w:rsidP="00AF2CDE">
      <w:pPr>
        <w:rPr>
          <w:rFonts w:ascii="Trebuchet MS" w:hAnsi="Trebuchet MS"/>
          <w:noProof/>
          <w:color w:val="FF0000"/>
          <w:lang w:val="es-ES"/>
        </w:rPr>
      </w:pPr>
    </w:p>
    <w:p w:rsidR="00AF2CDE" w:rsidRPr="00EA6EA4" w:rsidRDefault="00AF2CDE" w:rsidP="00AF2CDE">
      <w:pPr>
        <w:rPr>
          <w:rFonts w:ascii="Trebuchet MS" w:hAnsi="Trebuchet MS"/>
          <w:b/>
          <w:noProof/>
          <w:lang w:val="es-ES"/>
        </w:rPr>
      </w:pPr>
      <w:r>
        <w:rPr>
          <w:rFonts w:ascii="Trebuchet MS" w:hAnsi="Trebuchet MS"/>
          <w:noProof/>
          <w:lang w:val="es-ES"/>
        </w:rPr>
        <w:t xml:space="preserve">La sesión nombrada como  </w:t>
      </w:r>
      <w:r>
        <w:rPr>
          <w:rFonts w:ascii="Trebuchet MS" w:hAnsi="Trebuchet MS"/>
          <w:b/>
          <w:noProof/>
          <w:lang w:val="es-ES"/>
        </w:rPr>
        <w:t xml:space="preserve">Aula </w:t>
      </w:r>
      <w:r w:rsidRPr="00EA6EA4">
        <w:rPr>
          <w:rFonts w:ascii="Trebuchet MS" w:hAnsi="Trebuchet MS"/>
          <w:b/>
          <w:noProof/>
          <w:lang w:val="es-ES"/>
        </w:rPr>
        <w:t xml:space="preserve"> virtual</w:t>
      </w:r>
      <w:r>
        <w:rPr>
          <w:rFonts w:ascii="Trebuchet MS" w:hAnsi="Trebuchet MS"/>
          <w:noProof/>
          <w:lang w:val="es-ES"/>
        </w:rPr>
        <w:t xml:space="preserve">  se realizará a través de la plataforma blackboard collaborate, </w:t>
      </w:r>
      <w:bookmarkStart w:id="0" w:name="_GoBack"/>
      <w:bookmarkEnd w:id="0"/>
      <w:r>
        <w:rPr>
          <w:rFonts w:ascii="Trebuchet MS" w:hAnsi="Trebuchet MS"/>
          <w:noProof/>
          <w:lang w:val="es-ES"/>
        </w:rPr>
        <w:t xml:space="preserve"> el grupo se reunirá con su asesor,  a través de una computadora contectada a Internet, en una </w:t>
      </w:r>
      <w:r>
        <w:rPr>
          <w:rFonts w:ascii="Trebuchet MS" w:hAnsi="Trebuchet MS"/>
          <w:b/>
          <w:noProof/>
          <w:lang w:val="es-ES"/>
        </w:rPr>
        <w:t>clase sí</w:t>
      </w:r>
      <w:r w:rsidRPr="00AB5640">
        <w:rPr>
          <w:rFonts w:ascii="Trebuchet MS" w:hAnsi="Trebuchet MS"/>
          <w:b/>
          <w:noProof/>
          <w:lang w:val="es-ES"/>
        </w:rPr>
        <w:t>ncrona</w:t>
      </w:r>
      <w:r>
        <w:rPr>
          <w:rFonts w:ascii="Trebuchet MS" w:hAnsi="Trebuchet MS"/>
          <w:noProof/>
          <w:lang w:val="es-ES"/>
        </w:rPr>
        <w:t>.</w:t>
      </w:r>
    </w:p>
    <w:p w:rsidR="00E61760" w:rsidRDefault="00E61760">
      <w:pPr>
        <w:rPr>
          <w:noProof/>
          <w:lang w:val="es-ES"/>
        </w:rPr>
      </w:pPr>
    </w:p>
    <w:p w:rsidR="00E61760" w:rsidRPr="00BB7D16" w:rsidRDefault="00AF2CDE" w:rsidP="00E61760">
      <w:pPr>
        <w:pStyle w:val="Ttulo1"/>
        <w:rPr>
          <w:rFonts w:ascii="Trebuchet MS" w:hAnsi="Trebuchet MS"/>
          <w:noProof/>
          <w:color w:val="0070C0"/>
          <w:lang w:val="es-ES"/>
        </w:rPr>
      </w:pPr>
      <w:r>
        <w:rPr>
          <w:rFonts w:ascii="Trebuchet MS" w:hAnsi="Trebuchet MS"/>
          <w:noProof/>
          <w:color w:val="0070C0"/>
          <w:lang w:val="es-ES"/>
        </w:rPr>
        <w:t>2</w:t>
      </w:r>
      <w:r w:rsidR="00281C91">
        <w:rPr>
          <w:rFonts w:ascii="Trebuchet MS" w:hAnsi="Trebuchet MS"/>
          <w:noProof/>
          <w:color w:val="0070C0"/>
          <w:lang w:val="es-ES"/>
        </w:rPr>
        <w:t xml:space="preserve">.- </w:t>
      </w:r>
      <w:r w:rsidR="00BB7D16">
        <w:rPr>
          <w:rFonts w:ascii="Trebuchet MS" w:hAnsi="Trebuchet MS"/>
          <w:noProof/>
          <w:color w:val="0070C0"/>
          <w:lang w:val="es-ES"/>
        </w:rPr>
        <w:t xml:space="preserve">Instrucciones para ingresar a la sala                                     </w:t>
      </w:r>
      <w:r w:rsidR="00BB7D16" w:rsidRPr="00BB7D16">
        <w:rPr>
          <w:rFonts w:ascii="Trebuchet MS" w:hAnsi="Trebuchet MS"/>
          <w:noProof/>
          <w:color w:val="C42F1A" w:themeColor="accent5"/>
          <w:lang w:val="es-ES"/>
        </w:rPr>
        <w:t>(PREPARACIÓN</w:t>
      </w:r>
      <w:r w:rsidR="00BB7D16">
        <w:rPr>
          <w:rFonts w:ascii="Trebuchet MS" w:hAnsi="Trebuchet MS"/>
          <w:noProof/>
          <w:color w:val="C42F1A" w:themeColor="accent5"/>
          <w:lang w:val="es-ES"/>
        </w:rPr>
        <w:t xml:space="preserve"> DE LA COMPUTADORA</w:t>
      </w:r>
      <w:r w:rsidR="00996E31">
        <w:rPr>
          <w:rFonts w:ascii="Trebuchet MS" w:hAnsi="Trebuchet MS"/>
          <w:noProof/>
          <w:color w:val="C42F1A" w:themeColor="accent5"/>
          <w:lang w:val="es-ES"/>
        </w:rPr>
        <w:t xml:space="preserve"> ANTES  INICIAR</w:t>
      </w:r>
      <w:r w:rsidR="00BB7D16" w:rsidRPr="00BB7D16">
        <w:rPr>
          <w:rFonts w:ascii="Trebuchet MS" w:hAnsi="Trebuchet MS"/>
          <w:noProof/>
          <w:color w:val="C42F1A" w:themeColor="accent5"/>
          <w:lang w:val="es-ES"/>
        </w:rPr>
        <w:t>)</w:t>
      </w:r>
    </w:p>
    <w:p w:rsidR="00A03EC2" w:rsidRDefault="00A03EC2">
      <w:pPr>
        <w:rPr>
          <w:noProof/>
          <w:lang w:val="es-ES"/>
        </w:rPr>
      </w:pPr>
    </w:p>
    <w:p w:rsidR="00BB7D16" w:rsidRPr="00FB68C9" w:rsidRDefault="00BB7D16" w:rsidP="00FB68C9">
      <w:pPr>
        <w:pStyle w:val="Prrafodelista"/>
        <w:numPr>
          <w:ilvl w:val="0"/>
          <w:numId w:val="2"/>
        </w:numPr>
        <w:rPr>
          <w:b/>
          <w:bCs/>
          <w:noProof/>
          <w:lang w:val="es-ES"/>
        </w:rPr>
      </w:pPr>
      <w:r w:rsidRPr="00FB68C9">
        <w:rPr>
          <w:b/>
          <w:bCs/>
          <w:noProof/>
          <w:lang w:val="es-ES"/>
        </w:rPr>
        <w:t xml:space="preserve">Descarga el Launcher de Acceso a Blackboard Collaborate </w:t>
      </w:r>
    </w:p>
    <w:p w:rsidR="00BB7D16" w:rsidRPr="00BB7D16" w:rsidRDefault="00BB7D16" w:rsidP="00FB68C9">
      <w:pPr>
        <w:ind w:left="360"/>
        <w:rPr>
          <w:noProof/>
          <w:lang w:val="es-ES"/>
        </w:rPr>
      </w:pPr>
      <w:r>
        <w:rPr>
          <w:b/>
          <w:bCs/>
          <w:noProof/>
          <w:lang w:val="es-ES"/>
        </w:rPr>
        <w:t>(UNA SOLA VEZ ANTES DE LA SESIÓN DEL SÁBADO)</w:t>
      </w:r>
    </w:p>
    <w:p w:rsidR="00FB68C9" w:rsidRDefault="00BB7D16" w:rsidP="00BB7D16">
      <w:pPr>
        <w:spacing w:after="0" w:line="240" w:lineRule="auto"/>
        <w:rPr>
          <w:noProof/>
          <w:lang w:val="es-ES"/>
        </w:rPr>
      </w:pPr>
      <w:r w:rsidRPr="00BB7D16">
        <w:rPr>
          <w:noProof/>
          <w:lang w:val="es-ES"/>
        </w:rPr>
        <w:t>Para acceder a las aulas virtuales es requerido un pequeño software para ejecutar el programa,</w:t>
      </w:r>
      <w:r w:rsidR="00FB68C9">
        <w:rPr>
          <w:noProof/>
          <w:lang w:val="es-ES"/>
        </w:rPr>
        <w:t xml:space="preserve"> así como la instalación de un plugin de JAVA,</w:t>
      </w:r>
      <w:r w:rsidRPr="00BB7D16">
        <w:rPr>
          <w:noProof/>
          <w:lang w:val="es-ES"/>
        </w:rPr>
        <w:t xml:space="preserve"> est</w:t>
      </w:r>
      <w:r w:rsidR="00FB68C9">
        <w:rPr>
          <w:noProof/>
          <w:lang w:val="es-ES"/>
        </w:rPr>
        <w:t xml:space="preserve">os </w:t>
      </w:r>
      <w:r w:rsidRPr="00BB7D16">
        <w:rPr>
          <w:noProof/>
          <w:lang w:val="es-ES"/>
        </w:rPr>
        <w:t>software</w:t>
      </w:r>
      <w:r w:rsidR="00FB68C9">
        <w:rPr>
          <w:noProof/>
          <w:lang w:val="es-ES"/>
        </w:rPr>
        <w:t>s</w:t>
      </w:r>
      <w:r w:rsidRPr="00BB7D16">
        <w:rPr>
          <w:noProof/>
          <w:lang w:val="es-ES"/>
        </w:rPr>
        <w:t xml:space="preserve"> lo debes instalar </w:t>
      </w:r>
      <w:r w:rsidR="00FB68C9">
        <w:rPr>
          <w:noProof/>
          <w:lang w:val="es-ES"/>
        </w:rPr>
        <w:t xml:space="preserve">la </w:t>
      </w:r>
      <w:r w:rsidR="00FB68C9" w:rsidRPr="00FB68C9">
        <w:rPr>
          <w:b/>
          <w:noProof/>
          <w:lang w:val="es-ES"/>
        </w:rPr>
        <w:t>primera vez</w:t>
      </w:r>
      <w:r w:rsidR="00FB68C9">
        <w:rPr>
          <w:noProof/>
          <w:lang w:val="es-ES"/>
        </w:rPr>
        <w:t xml:space="preserve"> que intentes ingresar a la sala virtual y los podrás descargar de acuerdo a la siguiente guía:</w:t>
      </w:r>
    </w:p>
    <w:p w:rsidR="00281C91" w:rsidRDefault="00FB68C9" w:rsidP="00BB7D16">
      <w:pPr>
        <w:spacing w:after="0" w:line="240" w:lineRule="auto"/>
        <w:rPr>
          <w:noProof/>
          <w:lang w:val="es-ES"/>
        </w:rPr>
      </w:pPr>
      <w:r>
        <w:rPr>
          <w:noProof/>
          <w:lang w:val="es-ES"/>
        </w:rPr>
        <w:t xml:space="preserve"> </w:t>
      </w:r>
    </w:p>
    <w:p w:rsidR="00FB68C9" w:rsidRPr="009D46D2" w:rsidRDefault="00FB68C9" w:rsidP="00BB7D16">
      <w:pPr>
        <w:spacing w:after="0" w:line="240" w:lineRule="auto"/>
        <w:rPr>
          <w:b/>
          <w:noProof/>
          <w:color w:val="FF0000"/>
          <w:lang w:val="es-ES"/>
        </w:rPr>
      </w:pPr>
      <w:r w:rsidRPr="009D46D2">
        <w:rPr>
          <w:b/>
          <w:noProof/>
          <w:color w:val="FF0000"/>
          <w:lang w:val="es-ES"/>
        </w:rPr>
        <w:t xml:space="preserve">BLACKBOARD LAUNCHER </w:t>
      </w:r>
    </w:p>
    <w:p w:rsidR="00FB68C9" w:rsidRDefault="00FB68C9" w:rsidP="00BB7D16">
      <w:pPr>
        <w:spacing w:after="0" w:line="240" w:lineRule="auto"/>
        <w:rPr>
          <w:noProof/>
          <w:lang w:val="es-ES"/>
        </w:rPr>
      </w:pPr>
    </w:p>
    <w:p w:rsidR="00286018" w:rsidRPr="00286018" w:rsidRDefault="00286018" w:rsidP="00BB7D16">
      <w:pPr>
        <w:spacing w:after="0" w:line="240" w:lineRule="auto"/>
        <w:rPr>
          <w:b/>
          <w:noProof/>
          <w:lang w:val="es-ES"/>
        </w:rPr>
      </w:pPr>
      <w:r w:rsidRPr="00286018">
        <w:rPr>
          <w:b/>
          <w:noProof/>
          <w:lang w:val="es-ES"/>
        </w:rPr>
        <w:t>En caso de que tu computadora sea PC</w:t>
      </w:r>
      <w:r w:rsidR="00FB68C9">
        <w:rPr>
          <w:b/>
          <w:noProof/>
          <w:lang w:val="es-ES"/>
        </w:rPr>
        <w:t xml:space="preserve"> debes descargarlo a través de esta liga:</w:t>
      </w:r>
    </w:p>
    <w:p w:rsidR="00281C91" w:rsidRDefault="006A788F" w:rsidP="00BB7D16">
      <w:pPr>
        <w:spacing w:after="0" w:line="240" w:lineRule="auto"/>
        <w:rPr>
          <w:noProof/>
          <w:lang w:val="es-ES"/>
        </w:rPr>
      </w:pPr>
      <w:hyperlink r:id="rId7" w:history="1">
        <w:r w:rsidR="004F41C5" w:rsidRPr="004F41C5">
          <w:rPr>
            <w:rStyle w:val="Hipervnculo"/>
            <w:noProof/>
            <w:lang w:val="es-ES"/>
          </w:rPr>
          <w:t>http://online.upaep.mx/launcherBb/BlackboardCollaborateLauncher-Win.msi</w:t>
        </w:r>
      </w:hyperlink>
    </w:p>
    <w:p w:rsidR="00BB7D16" w:rsidRDefault="00BB7D16" w:rsidP="00BB7D16">
      <w:pPr>
        <w:spacing w:after="0" w:line="240" w:lineRule="auto"/>
        <w:rPr>
          <w:noProof/>
          <w:lang w:val="es-ES"/>
        </w:rPr>
      </w:pPr>
    </w:p>
    <w:p w:rsidR="00286018" w:rsidRDefault="00286018" w:rsidP="00BB7D16">
      <w:pPr>
        <w:spacing w:after="0" w:line="240" w:lineRule="auto"/>
        <w:rPr>
          <w:b/>
          <w:noProof/>
          <w:lang w:val="es-ES"/>
        </w:rPr>
      </w:pPr>
      <w:r w:rsidRPr="00286018">
        <w:rPr>
          <w:b/>
          <w:noProof/>
          <w:lang w:val="es-ES"/>
        </w:rPr>
        <w:t>En caso de que tu computadora sea MAC</w:t>
      </w:r>
      <w:r w:rsidR="00FB68C9">
        <w:rPr>
          <w:b/>
          <w:noProof/>
          <w:lang w:val="es-ES"/>
        </w:rPr>
        <w:t xml:space="preserve"> debes descargarlo a través de esta liga:</w:t>
      </w:r>
    </w:p>
    <w:p w:rsidR="00286018" w:rsidRPr="00AF2CDE" w:rsidRDefault="00A41580" w:rsidP="00BB7D16">
      <w:pPr>
        <w:spacing w:after="0" w:line="240" w:lineRule="auto"/>
        <w:rPr>
          <w:rStyle w:val="Hipervnculo"/>
          <w:lang w:val="es-ES"/>
        </w:rPr>
      </w:pPr>
      <w:r w:rsidRPr="00A41580">
        <w:rPr>
          <w:rStyle w:val="Hipervnculo"/>
          <w:lang w:val="es-ES"/>
        </w:rPr>
        <w:t>http://online.upaep.mx/launcherBb/BBL_Mac.zip</w:t>
      </w:r>
    </w:p>
    <w:p w:rsidR="00FB68C9" w:rsidRDefault="00FB68C9" w:rsidP="00BB7D16">
      <w:pPr>
        <w:spacing w:after="0" w:line="240" w:lineRule="auto"/>
        <w:rPr>
          <w:noProof/>
          <w:lang w:val="es-ES"/>
        </w:rPr>
      </w:pPr>
    </w:p>
    <w:p w:rsidR="00FB68C9" w:rsidRDefault="00FB68C9" w:rsidP="00BB7D16">
      <w:pPr>
        <w:spacing w:after="0" w:line="240" w:lineRule="auto"/>
        <w:rPr>
          <w:noProof/>
          <w:lang w:val="es-ES"/>
        </w:rPr>
      </w:pPr>
      <w:r>
        <w:rPr>
          <w:noProof/>
          <w:lang w:val="es-ES"/>
        </w:rPr>
        <w:t xml:space="preserve">Una vez que descargues el programa deberás realizar la instalación del mismo, para el </w:t>
      </w:r>
      <w:r w:rsidRPr="009D46D2">
        <w:rPr>
          <w:b/>
          <w:noProof/>
          <w:lang w:val="es-ES"/>
        </w:rPr>
        <w:t xml:space="preserve">caso de la PC </w:t>
      </w:r>
      <w:r>
        <w:rPr>
          <w:noProof/>
          <w:lang w:val="es-ES"/>
        </w:rPr>
        <w:t>después de descargar el archivo deberás ejecutarlo y seguir las instrucciones que el programa te indique.</w:t>
      </w:r>
    </w:p>
    <w:p w:rsidR="00FB68C9" w:rsidRDefault="00FB68C9" w:rsidP="00BB7D16">
      <w:pPr>
        <w:spacing w:after="0" w:line="240" w:lineRule="auto"/>
        <w:rPr>
          <w:noProof/>
          <w:lang w:val="es-ES"/>
        </w:rPr>
      </w:pPr>
    </w:p>
    <w:p w:rsidR="00FB68C9" w:rsidRDefault="00FB68C9" w:rsidP="00BB7D16">
      <w:pPr>
        <w:spacing w:after="0" w:line="240" w:lineRule="auto"/>
        <w:rPr>
          <w:noProof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669A4" wp14:editId="57AF83F4">
                <wp:simplePos x="0" y="0"/>
                <wp:positionH relativeFrom="column">
                  <wp:posOffset>929640</wp:posOffset>
                </wp:positionH>
                <wp:positionV relativeFrom="paragraph">
                  <wp:posOffset>694690</wp:posOffset>
                </wp:positionV>
                <wp:extent cx="0" cy="556260"/>
                <wp:effectExtent l="95250" t="19050" r="76200" b="9144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73.2pt;margin-top:54.7pt;width:0;height:4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" strokecolor="#54a021 [3205]" strokeweight="2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E3AFA" wp14:editId="29495420">
                <wp:simplePos x="0" y="0"/>
                <wp:positionH relativeFrom="column">
                  <wp:posOffset>1105535</wp:posOffset>
                </wp:positionH>
                <wp:positionV relativeFrom="paragraph">
                  <wp:posOffset>179705</wp:posOffset>
                </wp:positionV>
                <wp:extent cx="675005" cy="45085"/>
                <wp:effectExtent l="38100" t="38100" r="48895" b="12636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00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5" o:spid="_x0000_s1026" type="#_x0000_t32" style="position:absolute;margin-left:87.05pt;margin-top:14.15pt;width:53.1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" strokecolor="#54a021 [3205]" strokeweight="2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7D2D1827" wp14:editId="460489C7">
            <wp:extent cx="3699260" cy="1630017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3033" r="70836" b="4121"/>
                    <a:stretch/>
                  </pic:blipFill>
                  <pic:spPr bwMode="auto">
                    <a:xfrm>
                      <a:off x="0" y="0"/>
                      <a:ext cx="3708902" cy="163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C9" w:rsidRDefault="00FB68C9" w:rsidP="00BB7D16">
      <w:pPr>
        <w:spacing w:after="0" w:line="240" w:lineRule="auto"/>
        <w:rPr>
          <w:noProof/>
          <w:lang w:val="es-ES"/>
        </w:rPr>
      </w:pPr>
    </w:p>
    <w:p w:rsidR="00FB68C9" w:rsidRDefault="00FB68C9" w:rsidP="00BB7D16">
      <w:pPr>
        <w:spacing w:after="0" w:line="240" w:lineRule="auto"/>
        <w:rPr>
          <w:noProof/>
          <w:lang w:val="es-ES"/>
        </w:rPr>
      </w:pPr>
    </w:p>
    <w:p w:rsidR="00FB68C9" w:rsidRDefault="00FB68C9" w:rsidP="00BB7D16">
      <w:pPr>
        <w:spacing w:after="0" w:line="240" w:lineRule="auto"/>
        <w:rPr>
          <w:noProof/>
          <w:lang w:val="es-MX" w:eastAsia="es-MX"/>
        </w:rPr>
      </w:pPr>
    </w:p>
    <w:p w:rsidR="00FB68C9" w:rsidRDefault="00FB68C9" w:rsidP="00BB7D16">
      <w:pPr>
        <w:spacing w:after="0" w:line="240" w:lineRule="auto"/>
        <w:rPr>
          <w:noProof/>
          <w:lang w:val="es-ES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F170A4F" wp14:editId="6E121CCF">
            <wp:extent cx="2236484" cy="17572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420" t="34761" r="50845" b="20907"/>
                    <a:stretch/>
                  </pic:blipFill>
                  <pic:spPr bwMode="auto">
                    <a:xfrm>
                      <a:off x="0" y="0"/>
                      <a:ext cx="2236425" cy="175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C9" w:rsidRDefault="00BB7D16" w:rsidP="00BB7D16">
      <w:pPr>
        <w:spacing w:after="0" w:line="240" w:lineRule="auto"/>
        <w:rPr>
          <w:noProof/>
          <w:lang w:val="es-ES"/>
        </w:rPr>
      </w:pPr>
      <w:r w:rsidRPr="00BB7D16">
        <w:rPr>
          <w:noProof/>
          <w:lang w:val="es-ES"/>
        </w:rPr>
        <w:br/>
      </w:r>
      <w:r w:rsidR="00FB68C9">
        <w:rPr>
          <w:noProof/>
          <w:lang w:val="es-ES"/>
        </w:rPr>
        <w:t>Debes hacer clic en siguiente hasta terminar el proceso de instalación.</w:t>
      </w:r>
    </w:p>
    <w:p w:rsidR="00BB7D16" w:rsidRPr="00BB7D16" w:rsidRDefault="00FB68C9" w:rsidP="00BB7D16">
      <w:pPr>
        <w:spacing w:after="0" w:line="240" w:lineRule="auto"/>
        <w:rPr>
          <w:noProof/>
          <w:lang w:val="es-ES"/>
        </w:rPr>
      </w:pPr>
      <w:r w:rsidRPr="00BB7D16">
        <w:rPr>
          <w:noProof/>
          <w:lang w:val="es-ES"/>
        </w:rPr>
        <w:t xml:space="preserve"> </w:t>
      </w:r>
    </w:p>
    <w:p w:rsidR="00BB7D16" w:rsidRDefault="00281C91" w:rsidP="00BB7D16">
      <w:pPr>
        <w:spacing w:after="0" w:line="240" w:lineRule="auto"/>
        <w:rPr>
          <w:noProof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1781092</wp:posOffset>
                </wp:positionH>
                <wp:positionV relativeFrom="paragraph">
                  <wp:posOffset>1320938</wp:posOffset>
                </wp:positionV>
                <wp:extent cx="1868170" cy="270344"/>
                <wp:effectExtent l="0" t="0" r="17780" b="158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270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AB0CC16" id="Rectángulo 3" o:spid="_x0000_s1026" style="position:absolute;margin-left:140.25pt;margin-top:104pt;width:147.1pt;height:21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" fillcolor="white [3212]" strokecolor="white [3212]" strokeweight="1.5pt">
                <v:stroke endcap="round"/>
              </v:rect>
            </w:pict>
          </mc:Fallback>
        </mc:AlternateContent>
      </w:r>
    </w:p>
    <w:p w:rsidR="00281C91" w:rsidRDefault="00281C91" w:rsidP="00BB7D16">
      <w:pPr>
        <w:spacing w:after="0" w:line="240" w:lineRule="auto"/>
        <w:rPr>
          <w:noProof/>
          <w:lang w:val="es-ES"/>
        </w:rPr>
      </w:pPr>
    </w:p>
    <w:p w:rsidR="00FB68C9" w:rsidRDefault="00FB68C9" w:rsidP="00281C91">
      <w:pPr>
        <w:spacing w:after="0" w:line="240" w:lineRule="auto"/>
        <w:rPr>
          <w:noProof/>
          <w:lang w:val="es-ES"/>
        </w:rPr>
      </w:pPr>
      <w:r>
        <w:rPr>
          <w:noProof/>
          <w:lang w:val="es-ES"/>
        </w:rPr>
        <w:t xml:space="preserve">Para el </w:t>
      </w:r>
      <w:r w:rsidRPr="009D46D2">
        <w:rPr>
          <w:b/>
          <w:noProof/>
          <w:lang w:val="es-ES"/>
        </w:rPr>
        <w:t xml:space="preserve">caso de MAC </w:t>
      </w:r>
      <w:r>
        <w:rPr>
          <w:noProof/>
          <w:lang w:val="es-ES"/>
        </w:rPr>
        <w:t>deberás descargar el archivo indicado.</w:t>
      </w:r>
    </w:p>
    <w:p w:rsidR="00FB68C9" w:rsidRPr="00FB68C9" w:rsidRDefault="00FB68C9" w:rsidP="00281C91">
      <w:pPr>
        <w:spacing w:after="0" w:line="240" w:lineRule="auto"/>
        <w:rPr>
          <w:noProof/>
          <w:lang w:val="es-ES" w:eastAsia="es-MX"/>
        </w:rPr>
      </w:pPr>
    </w:p>
    <w:p w:rsidR="00FB68C9" w:rsidRDefault="00FB68C9" w:rsidP="00C545B3">
      <w:pPr>
        <w:spacing w:after="0" w:line="240" w:lineRule="auto"/>
        <w:jc w:val="center"/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5FB58874" wp14:editId="390A1C63">
            <wp:extent cx="3296224" cy="183675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09" t="15365" r="38654" b="38035"/>
                    <a:stretch/>
                  </pic:blipFill>
                  <pic:spPr bwMode="auto">
                    <a:xfrm>
                      <a:off x="0" y="0"/>
                      <a:ext cx="3300411" cy="18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C9" w:rsidRDefault="00FB68C9" w:rsidP="00281C91">
      <w:pPr>
        <w:spacing w:after="0" w:line="240" w:lineRule="auto"/>
        <w:rPr>
          <w:noProof/>
          <w:lang w:val="es-ES"/>
        </w:rPr>
      </w:pPr>
    </w:p>
    <w:p w:rsidR="00FB68C9" w:rsidRDefault="00FB68C9" w:rsidP="00281C91">
      <w:pPr>
        <w:spacing w:after="0" w:line="240" w:lineRule="auto"/>
        <w:rPr>
          <w:noProof/>
          <w:lang w:val="es-ES"/>
        </w:rPr>
      </w:pPr>
      <w:r>
        <w:rPr>
          <w:noProof/>
          <w:lang w:val="es-ES"/>
        </w:rPr>
        <w:t xml:space="preserve">Posteriormente una vez que la descarga haya terminado hacer doble clic sobre el archivo </w:t>
      </w:r>
      <w:r w:rsidR="009D46D2">
        <w:rPr>
          <w:noProof/>
          <w:lang w:val="es-ES"/>
        </w:rPr>
        <w:t>Blackboard Collaborate Launcher para iniciar la instalación.</w:t>
      </w:r>
    </w:p>
    <w:p w:rsidR="00FB68C9" w:rsidRDefault="00FB68C9" w:rsidP="00281C91">
      <w:pPr>
        <w:spacing w:after="0" w:line="240" w:lineRule="auto"/>
        <w:rPr>
          <w:noProof/>
          <w:lang w:val="es-ES"/>
        </w:rPr>
      </w:pPr>
    </w:p>
    <w:p w:rsidR="009D46D2" w:rsidRDefault="009D46D2" w:rsidP="00C545B3">
      <w:pPr>
        <w:spacing w:after="0" w:line="240" w:lineRule="auto"/>
        <w:jc w:val="center"/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3CD7F06F" wp14:editId="11DEDB4D">
            <wp:extent cx="4068160" cy="1351722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26" t="18892" r="39929" b="54912"/>
                    <a:stretch/>
                  </pic:blipFill>
                  <pic:spPr bwMode="auto">
                    <a:xfrm>
                      <a:off x="0" y="0"/>
                      <a:ext cx="4071329" cy="13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D2" w:rsidRDefault="009D46D2" w:rsidP="00281C91">
      <w:pPr>
        <w:spacing w:after="0" w:line="240" w:lineRule="auto"/>
        <w:rPr>
          <w:noProof/>
          <w:lang w:val="es-ES"/>
        </w:rPr>
      </w:pPr>
    </w:p>
    <w:p w:rsidR="009D46D2" w:rsidRDefault="009D46D2" w:rsidP="00281C91">
      <w:pPr>
        <w:spacing w:after="0" w:line="240" w:lineRule="auto"/>
        <w:rPr>
          <w:noProof/>
          <w:lang w:val="es-ES"/>
        </w:rPr>
      </w:pPr>
      <w:r>
        <w:rPr>
          <w:noProof/>
          <w:lang w:val="es-ES"/>
        </w:rPr>
        <w:t>Deberás seguir los pasos que el sistema te indique hasta terminar la instalación.</w:t>
      </w:r>
    </w:p>
    <w:p w:rsidR="009D46D2" w:rsidRDefault="009D46D2" w:rsidP="00281C91">
      <w:pPr>
        <w:spacing w:after="0" w:line="240" w:lineRule="auto"/>
        <w:rPr>
          <w:noProof/>
          <w:lang w:val="es-ES"/>
        </w:rPr>
      </w:pPr>
    </w:p>
    <w:p w:rsidR="009D46D2" w:rsidRDefault="009D46D2" w:rsidP="00281C91">
      <w:pPr>
        <w:spacing w:after="0" w:line="240" w:lineRule="auto"/>
        <w:rPr>
          <w:noProof/>
          <w:lang w:val="es-ES"/>
        </w:rPr>
      </w:pPr>
      <w:r>
        <w:rPr>
          <w:noProof/>
          <w:lang w:val="es-ES"/>
        </w:rPr>
        <w:t xml:space="preserve">Podrás comprobar que la instalación se termina cuando en la sección de </w:t>
      </w:r>
      <w:r w:rsidRPr="00C545B3">
        <w:rPr>
          <w:b/>
          <w:noProof/>
          <w:lang w:val="es-ES"/>
        </w:rPr>
        <w:t>Aplicaciones</w:t>
      </w:r>
      <w:r>
        <w:rPr>
          <w:noProof/>
          <w:lang w:val="es-ES"/>
        </w:rPr>
        <w:t xml:space="preserve"> de la computadora exista el icono de </w:t>
      </w:r>
      <w:r w:rsidRPr="00C545B3">
        <w:rPr>
          <w:b/>
          <w:noProof/>
          <w:lang w:val="es-ES"/>
        </w:rPr>
        <w:t>Blackboard Launcher</w:t>
      </w:r>
      <w:r>
        <w:rPr>
          <w:noProof/>
          <w:lang w:val="es-ES"/>
        </w:rPr>
        <w:t xml:space="preserve"> como se muestra en la imagen.</w:t>
      </w:r>
    </w:p>
    <w:p w:rsidR="009D46D2" w:rsidRDefault="009D46D2" w:rsidP="00281C91">
      <w:pPr>
        <w:spacing w:after="0" w:line="240" w:lineRule="auto"/>
        <w:rPr>
          <w:noProof/>
          <w:lang w:val="es-ES"/>
        </w:rPr>
      </w:pPr>
    </w:p>
    <w:p w:rsidR="00FB68C9" w:rsidRDefault="00FB68C9" w:rsidP="00C545B3">
      <w:pPr>
        <w:spacing w:after="0" w:line="240" w:lineRule="auto"/>
        <w:jc w:val="center"/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769E7C06" wp14:editId="4EA11F00">
            <wp:extent cx="4285753" cy="2828249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984" t="16877" r="46022" b="42065"/>
                    <a:stretch/>
                  </pic:blipFill>
                  <pic:spPr bwMode="auto">
                    <a:xfrm>
                      <a:off x="0" y="0"/>
                      <a:ext cx="4285640" cy="282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C9" w:rsidRDefault="00FB68C9" w:rsidP="00281C91">
      <w:pPr>
        <w:spacing w:after="0" w:line="240" w:lineRule="auto"/>
        <w:rPr>
          <w:noProof/>
          <w:lang w:val="es-ES"/>
        </w:rPr>
      </w:pPr>
    </w:p>
    <w:p w:rsidR="00FB68C9" w:rsidRDefault="00FB68C9" w:rsidP="00281C91">
      <w:pPr>
        <w:spacing w:after="0" w:line="240" w:lineRule="auto"/>
        <w:rPr>
          <w:noProof/>
          <w:lang w:val="es-ES"/>
        </w:rPr>
      </w:pPr>
    </w:p>
    <w:p w:rsidR="009D46D2" w:rsidRDefault="009D46D2">
      <w:pPr>
        <w:rPr>
          <w:noProof/>
          <w:lang w:val="es-ES"/>
        </w:rPr>
      </w:pPr>
      <w:r>
        <w:rPr>
          <w:noProof/>
          <w:lang w:val="es-ES"/>
        </w:rPr>
        <w:br w:type="page"/>
      </w:r>
    </w:p>
    <w:p w:rsidR="009D46D2" w:rsidRPr="009D46D2" w:rsidRDefault="009D46D2" w:rsidP="009D46D2">
      <w:pPr>
        <w:pStyle w:val="Prrafodelista"/>
        <w:numPr>
          <w:ilvl w:val="0"/>
          <w:numId w:val="2"/>
        </w:numPr>
        <w:rPr>
          <w:noProof/>
          <w:lang w:val="es-ES"/>
        </w:rPr>
      </w:pPr>
      <w:r w:rsidRPr="009D46D2">
        <w:rPr>
          <w:b/>
          <w:bCs/>
          <w:noProof/>
          <w:lang w:val="es-ES"/>
        </w:rPr>
        <w:t>Descarga el Plugin de JAVA</w:t>
      </w:r>
    </w:p>
    <w:p w:rsidR="009D46D2" w:rsidRDefault="009D46D2" w:rsidP="009D46D2">
      <w:pPr>
        <w:rPr>
          <w:noProof/>
          <w:lang w:val="es-ES"/>
        </w:rPr>
      </w:pPr>
      <w:r>
        <w:rPr>
          <w:noProof/>
          <w:lang w:val="es-ES"/>
        </w:rPr>
        <w:t>Posterior a la primer descarga deberás instalar el plugin de JAVA siguiendo los pasos mostrados a continuación:</w:t>
      </w:r>
    </w:p>
    <w:p w:rsidR="009D46D2" w:rsidRDefault="009D46D2" w:rsidP="009D46D2">
      <w:pPr>
        <w:rPr>
          <w:noProof/>
          <w:lang w:val="es-ES"/>
        </w:rPr>
      </w:pPr>
      <w:r>
        <w:rPr>
          <w:noProof/>
          <w:lang w:val="es-ES"/>
        </w:rPr>
        <w:t xml:space="preserve">1.- Ingresar a la página </w:t>
      </w:r>
      <w:hyperlink r:id="rId13" w:history="1">
        <w:r w:rsidRPr="00FF71D1">
          <w:rPr>
            <w:rStyle w:val="Hipervnculo"/>
            <w:noProof/>
            <w:lang w:val="es-ES"/>
          </w:rPr>
          <w:t>http://www.java.com</w:t>
        </w:r>
      </w:hyperlink>
    </w:p>
    <w:p w:rsidR="009D46D2" w:rsidRDefault="009D46D2" w:rsidP="009D46D2">
      <w:pPr>
        <w:rPr>
          <w:noProof/>
          <w:lang w:val="es-MX" w:eastAsia="es-MX"/>
        </w:rPr>
      </w:pPr>
      <w:r>
        <w:rPr>
          <w:noProof/>
          <w:lang w:val="es-ES"/>
        </w:rPr>
        <w:t>2.- Hacer clic en el botón Descarga gratuita de JAVA</w:t>
      </w:r>
    </w:p>
    <w:p w:rsidR="009D46D2" w:rsidRDefault="009D46D2" w:rsidP="009D46D2">
      <w:pPr>
        <w:jc w:val="center"/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7C15BC0A" wp14:editId="32B372BF">
            <wp:extent cx="2702100" cy="1614114"/>
            <wp:effectExtent l="0" t="0" r="3175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069" t="9068" r="25786" b="39798"/>
                    <a:stretch/>
                  </pic:blipFill>
                  <pic:spPr bwMode="auto">
                    <a:xfrm>
                      <a:off x="0" y="0"/>
                      <a:ext cx="2702029" cy="161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D2" w:rsidRDefault="009D46D2" w:rsidP="009D46D2">
      <w:pPr>
        <w:rPr>
          <w:noProof/>
          <w:lang w:val="es-ES"/>
        </w:rPr>
      </w:pPr>
    </w:p>
    <w:p w:rsidR="009D46D2" w:rsidRDefault="009D46D2" w:rsidP="009D46D2">
      <w:pPr>
        <w:rPr>
          <w:noProof/>
          <w:lang w:val="es-ES"/>
        </w:rPr>
      </w:pPr>
      <w:r>
        <w:rPr>
          <w:noProof/>
          <w:lang w:val="es-ES"/>
        </w:rPr>
        <w:t>3.- Presionar Aceptar e iniciar descarga gratuita</w:t>
      </w:r>
    </w:p>
    <w:p w:rsidR="009D46D2" w:rsidRDefault="009D46D2" w:rsidP="009D46D2">
      <w:pPr>
        <w:jc w:val="center"/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60106823" wp14:editId="5CA4DE87">
            <wp:extent cx="2910178" cy="1971627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267" t="12336" r="27463" b="41568"/>
                    <a:stretch/>
                  </pic:blipFill>
                  <pic:spPr bwMode="auto">
                    <a:xfrm>
                      <a:off x="0" y="0"/>
                      <a:ext cx="2911321" cy="197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D2" w:rsidRDefault="009D46D2" w:rsidP="009D46D2">
      <w:pPr>
        <w:jc w:val="center"/>
        <w:rPr>
          <w:noProof/>
          <w:lang w:val="es-ES"/>
        </w:rPr>
      </w:pPr>
    </w:p>
    <w:p w:rsidR="009D46D2" w:rsidRPr="009D46D2" w:rsidRDefault="009D46D2" w:rsidP="009D46D2">
      <w:pPr>
        <w:pStyle w:val="Prrafodelista"/>
        <w:numPr>
          <w:ilvl w:val="0"/>
          <w:numId w:val="2"/>
        </w:numPr>
        <w:rPr>
          <w:noProof/>
          <w:lang w:val="es-ES"/>
        </w:rPr>
      </w:pPr>
      <w:r w:rsidRPr="009D46D2">
        <w:rPr>
          <w:noProof/>
          <w:lang w:val="es-ES"/>
        </w:rPr>
        <w:t>Ejecutar el archivo que te aparecerá a continuación y seguir los pasos indicados por el asistente hasta terminar la instalación, en este caso el proceso es igual tanto en una PC como en una MAC.</w:t>
      </w:r>
    </w:p>
    <w:p w:rsidR="009D46D2" w:rsidRPr="009D46D2" w:rsidRDefault="009D46D2" w:rsidP="009D46D2">
      <w:pPr>
        <w:jc w:val="center"/>
        <w:rPr>
          <w:noProof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42469140" wp14:editId="283F207D">
            <wp:extent cx="5565906" cy="238539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260" t="90680" r="20236" b="4785"/>
                    <a:stretch/>
                  </pic:blipFill>
                  <pic:spPr bwMode="auto">
                    <a:xfrm>
                      <a:off x="0" y="0"/>
                      <a:ext cx="5565789" cy="23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1C5" w:rsidRDefault="004F41C5" w:rsidP="00281C91">
      <w:pPr>
        <w:spacing w:after="0" w:line="240" w:lineRule="auto"/>
        <w:rPr>
          <w:noProof/>
          <w:lang w:val="es-ES"/>
        </w:rPr>
      </w:pPr>
    </w:p>
    <w:p w:rsidR="009D46D2" w:rsidRDefault="009D46D2" w:rsidP="00281C91">
      <w:pPr>
        <w:spacing w:after="0" w:line="240" w:lineRule="auto"/>
        <w:rPr>
          <w:noProof/>
          <w:lang w:val="es-ES"/>
        </w:rPr>
      </w:pPr>
      <w:r>
        <w:rPr>
          <w:noProof/>
          <w:lang w:val="es-ES"/>
        </w:rPr>
        <w:t>Una vez que concluyas esta instalación estarás listo para ingresar a cualquier aula virtual.</w:t>
      </w:r>
    </w:p>
    <w:p w:rsidR="004F41C5" w:rsidRDefault="008D4E01" w:rsidP="00281C91">
      <w:pPr>
        <w:spacing w:after="0" w:line="240" w:lineRule="auto"/>
        <w:rPr>
          <w:noProof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797739" wp14:editId="06DF7B6F">
                <wp:simplePos x="0" y="0"/>
                <wp:positionH relativeFrom="column">
                  <wp:posOffset>1089053</wp:posOffset>
                </wp:positionH>
                <wp:positionV relativeFrom="paragraph">
                  <wp:posOffset>1382506</wp:posOffset>
                </wp:positionV>
                <wp:extent cx="2726690" cy="516835"/>
                <wp:effectExtent l="0" t="0" r="16510" b="1714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4E01" w:rsidRPr="00CD5B4C" w:rsidRDefault="008D4E01" w:rsidP="008D4E01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D5B4C">
                              <w:rPr>
                                <w:sz w:val="18"/>
                                <w:szCs w:val="18"/>
                                <w:lang w:val="es-MX"/>
                              </w:rPr>
                              <w:t>Si ya descargaste el launcher ingresa a la sala, escribiendo tu nombre y apellido en el espacio que aparece.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85.75pt;margin-top:108.85pt;width:214.7pt;height:4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" fillcolor="white [3201]" strokeweight=".5pt">
                <v:textbox>
                  <w:txbxContent>
                    <w:p w:rsidR="008D4E01" w:rsidRPr="00CD5B4C" w:rsidRDefault="008D4E01" w:rsidP="008D4E01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CD5B4C">
                        <w:rPr>
                          <w:sz w:val="18"/>
                          <w:szCs w:val="18"/>
                          <w:lang w:val="es-MX"/>
                        </w:rPr>
                        <w:t>Si ya descargaste el launcher ingresa a la sala, escribiendo tu nombre y apellido en el espacio que aparece.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8F0DDE" wp14:editId="7913CE7E">
                <wp:simplePos x="0" y="0"/>
                <wp:positionH relativeFrom="column">
                  <wp:posOffset>2655736</wp:posOffset>
                </wp:positionH>
                <wp:positionV relativeFrom="paragraph">
                  <wp:posOffset>1995336</wp:posOffset>
                </wp:positionV>
                <wp:extent cx="2726690" cy="667909"/>
                <wp:effectExtent l="0" t="0" r="16510" b="1841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667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43C9" w:rsidRPr="00CD5B4C" w:rsidRDefault="00CC43C9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D5B4C">
                              <w:rPr>
                                <w:sz w:val="18"/>
                                <w:szCs w:val="18"/>
                                <w:lang w:val="es-MX"/>
                              </w:rPr>
                              <w:t>Ésto ya lo hiciste, en los pasos anteriores, si no inténtalo. Descargar el LAUNCHER es indispensable y se hace SÓLO UNA VEZ, para que tu computadora reconozc</w:t>
                            </w:r>
                            <w:r w:rsidR="008D4E01" w:rsidRPr="00CD5B4C">
                              <w:rPr>
                                <w:sz w:val="18"/>
                                <w:szCs w:val="18"/>
                                <w:lang w:val="es-MX"/>
                              </w:rPr>
                              <w:t>a</w:t>
                            </w:r>
                            <w:r w:rsidRPr="00CD5B4C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el 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209.1pt;margin-top:157.1pt;width:214.7pt;height:5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" fillcolor="white [3201]" strokeweight=".5pt">
                <v:textbox>
                  <w:txbxContent>
                    <w:p w:rsidR="00CC43C9" w:rsidRPr="00CD5B4C" w:rsidRDefault="00CC43C9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CD5B4C">
                        <w:rPr>
                          <w:sz w:val="18"/>
                          <w:szCs w:val="18"/>
                          <w:lang w:val="es-MX"/>
                        </w:rPr>
                        <w:t>Ésto ya lo hiciste, en los pasos anteriores, si no inténtalo. Descargar el LAUNCHER es indispensable y se hace SÓLO UNA VEZ, para que tu computadora reconozc</w:t>
                      </w:r>
                      <w:r w:rsidR="008D4E01" w:rsidRPr="00CD5B4C">
                        <w:rPr>
                          <w:sz w:val="18"/>
                          <w:szCs w:val="18"/>
                          <w:lang w:val="es-MX"/>
                        </w:rPr>
                        <w:t>a</w:t>
                      </w:r>
                      <w:r w:rsidRPr="00CD5B4C">
                        <w:rPr>
                          <w:sz w:val="18"/>
                          <w:szCs w:val="18"/>
                          <w:lang w:val="es-MX"/>
                        </w:rPr>
                        <w:t xml:space="preserve"> el programa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E5B79B" wp14:editId="12C1644B">
                <wp:simplePos x="0" y="0"/>
                <wp:positionH relativeFrom="column">
                  <wp:posOffset>222333</wp:posOffset>
                </wp:positionH>
                <wp:positionV relativeFrom="paragraph">
                  <wp:posOffset>1700833</wp:posOffset>
                </wp:positionV>
                <wp:extent cx="755374" cy="262393"/>
                <wp:effectExtent l="0" t="0" r="26035" b="2349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623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314F28FE" id="Rectángulo 9" o:spid="_x0000_s1026" style="position:absolute;margin-left:17.5pt;margin-top:133.9pt;width:59.5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" filled="f" strokecolor="#476013 [1604]" strokeweight="1.5pt">
                <v:stroke endcap="round"/>
              </v:rect>
            </w:pict>
          </mc:Fallback>
        </mc:AlternateContent>
      </w:r>
      <w:r w:rsidRPr="008D4E01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314074" wp14:editId="1C826641">
                <wp:simplePos x="0" y="0"/>
                <wp:positionH relativeFrom="column">
                  <wp:posOffset>2170430</wp:posOffset>
                </wp:positionH>
                <wp:positionV relativeFrom="paragraph">
                  <wp:posOffset>2034540</wp:posOffset>
                </wp:positionV>
                <wp:extent cx="826936" cy="7951"/>
                <wp:effectExtent l="38100" t="76200" r="0" b="8763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6936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404B6045" id="Conector recto de flecha 7" o:spid="_x0000_s1026" type="#_x0000_t32" style="position:absolute;margin-left:170.9pt;margin-top:160.2pt;width:65.1pt;height:.6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" strokecolor="#90c226 [3204]" strokeweight="1pt">
                <v:stroke endarrow="block" endcap="round"/>
              </v:shape>
            </w:pict>
          </mc:Fallback>
        </mc:AlternateContent>
      </w:r>
      <w:r w:rsidRPr="004F41C5">
        <w:rPr>
          <w:noProof/>
          <w:lang w:val="es-MX"/>
        </w:rPr>
        <w:t xml:space="preserve"> </w:t>
      </w:r>
      <w:r w:rsidR="004F41C5" w:rsidRPr="004F41C5">
        <w:rPr>
          <w:noProof/>
          <w:lang w:val="es-MX" w:eastAsia="es-MX"/>
        </w:rPr>
        <w:drawing>
          <wp:inline distT="0" distB="0" distL="0" distR="0" wp14:anchorId="5199835C" wp14:editId="09513FA9">
            <wp:extent cx="3753016" cy="3343275"/>
            <wp:effectExtent l="0" t="0" r="0" b="0"/>
            <wp:docPr id="6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17"/>
                    <a:srcRect r="36856"/>
                    <a:stretch/>
                  </pic:blipFill>
                  <pic:spPr bwMode="auto">
                    <a:xfrm>
                      <a:off x="0" y="0"/>
                      <a:ext cx="3753016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C91" w:rsidRDefault="00281C91" w:rsidP="00BB7D16">
      <w:pPr>
        <w:spacing w:after="0" w:line="240" w:lineRule="auto"/>
        <w:rPr>
          <w:noProof/>
          <w:lang w:val="es-ES"/>
        </w:rPr>
      </w:pPr>
    </w:p>
    <w:p w:rsidR="008D4E01" w:rsidRDefault="008D4E01" w:rsidP="00BB7D16">
      <w:pPr>
        <w:spacing w:after="0" w:line="240" w:lineRule="auto"/>
        <w:rPr>
          <w:noProof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D87DA0" wp14:editId="5A58303A">
                <wp:simplePos x="0" y="0"/>
                <wp:positionH relativeFrom="margin">
                  <wp:posOffset>4230094</wp:posOffset>
                </wp:positionH>
                <wp:positionV relativeFrom="paragraph">
                  <wp:posOffset>984913</wp:posOffset>
                </wp:positionV>
                <wp:extent cx="1319916" cy="397565"/>
                <wp:effectExtent l="0" t="0" r="13970" b="2159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6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4E01" w:rsidRPr="00CD5B4C" w:rsidRDefault="008D4E01" w:rsidP="008D4E01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D5B4C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Déjalo corer, vas por buen camino  </w:t>
                            </w:r>
                            <w:r w:rsidRPr="008D4E01">
                              <w:rPr>
                                <w:sz w:val="18"/>
                                <w:szCs w:val="1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333.1pt;margin-top:77.55pt;width:103.95pt;height:31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" fillcolor="white [3201]" strokeweight=".5pt">
                <v:textbox>
                  <w:txbxContent>
                    <w:p w:rsidR="008D4E01" w:rsidRPr="00CD5B4C" w:rsidRDefault="008D4E01" w:rsidP="008D4E01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CD5B4C">
                        <w:rPr>
                          <w:sz w:val="18"/>
                          <w:szCs w:val="18"/>
                          <w:lang w:val="es-MX"/>
                        </w:rPr>
                        <w:t xml:space="preserve">Déjalo corer, vas por buen camino  </w:t>
                      </w:r>
                      <w:r w:rsidRPr="008D4E01">
                        <w:rPr>
                          <w:sz w:val="18"/>
                          <w:szCs w:val="18"/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EF764" wp14:editId="7EA57464">
                <wp:simplePos x="0" y="0"/>
                <wp:positionH relativeFrom="column">
                  <wp:posOffset>1836751</wp:posOffset>
                </wp:positionH>
                <wp:positionV relativeFrom="paragraph">
                  <wp:posOffset>809984</wp:posOffset>
                </wp:positionV>
                <wp:extent cx="2273991" cy="1264230"/>
                <wp:effectExtent l="0" t="0" r="12065" b="127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91" cy="12642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C3C0DDF" id="Rectángulo 12" o:spid="_x0000_s1026" style="position:absolute;margin-left:144.65pt;margin-top:63.8pt;width:179.05pt;height:9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" filled="f" strokecolor="#476013 [1604]" strokeweight="1.5pt">
                <v:stroke endcap="round"/>
              </v:rect>
            </w:pict>
          </mc:Fallback>
        </mc:AlternateContent>
      </w:r>
      <w:r w:rsidRPr="008D4E01">
        <w:rPr>
          <w:noProof/>
          <w:lang w:val="es-MX" w:eastAsia="es-MX"/>
        </w:rPr>
        <w:drawing>
          <wp:inline distT="0" distB="0" distL="0" distR="0" wp14:anchorId="2C6F21F5" wp14:editId="3E7670C5">
            <wp:extent cx="5943600" cy="3343275"/>
            <wp:effectExtent l="0" t="0" r="0" b="9525"/>
            <wp:docPr id="11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01" w:rsidRDefault="008D4E01" w:rsidP="00BB7D16">
      <w:pPr>
        <w:spacing w:after="0" w:line="240" w:lineRule="auto"/>
        <w:rPr>
          <w:noProof/>
          <w:lang w:val="es-ES"/>
        </w:rPr>
      </w:pPr>
    </w:p>
    <w:p w:rsidR="008D4E01" w:rsidRDefault="008D4E01" w:rsidP="00BB7D16">
      <w:pPr>
        <w:spacing w:after="0" w:line="240" w:lineRule="auto"/>
        <w:rPr>
          <w:noProof/>
          <w:lang w:val="es-ES"/>
        </w:rPr>
      </w:pPr>
    </w:p>
    <w:p w:rsidR="008D4E01" w:rsidRDefault="008D4E01" w:rsidP="00BB7D16">
      <w:pPr>
        <w:spacing w:after="0" w:line="240" w:lineRule="auto"/>
        <w:rPr>
          <w:noProof/>
          <w:lang w:val="es-ES"/>
        </w:rPr>
      </w:pPr>
    </w:p>
    <w:p w:rsidR="008D4E01" w:rsidRDefault="008D4E01" w:rsidP="00BB7D16">
      <w:pPr>
        <w:spacing w:after="0" w:line="240" w:lineRule="auto"/>
        <w:rPr>
          <w:noProof/>
          <w:lang w:val="es-ES"/>
        </w:rPr>
      </w:pPr>
    </w:p>
    <w:p w:rsidR="008D4E01" w:rsidRDefault="008D4E01" w:rsidP="00BB7D16">
      <w:pPr>
        <w:spacing w:after="0" w:line="240" w:lineRule="auto"/>
        <w:rPr>
          <w:noProof/>
          <w:lang w:val="es-ES"/>
        </w:rPr>
      </w:pPr>
    </w:p>
    <w:p w:rsidR="008D4E01" w:rsidRDefault="008D4E01" w:rsidP="00BB7D16">
      <w:pPr>
        <w:spacing w:after="0" w:line="240" w:lineRule="auto"/>
        <w:rPr>
          <w:noProof/>
          <w:lang w:val="es-ES"/>
        </w:rPr>
      </w:pPr>
    </w:p>
    <w:p w:rsidR="008D4E01" w:rsidRDefault="008D4E01" w:rsidP="00BB7D16">
      <w:pPr>
        <w:spacing w:after="0" w:line="240" w:lineRule="auto"/>
        <w:rPr>
          <w:noProof/>
          <w:lang w:val="es-ES"/>
        </w:rPr>
      </w:pPr>
    </w:p>
    <w:p w:rsidR="008D4E01" w:rsidRDefault="00EF6210" w:rsidP="00BB7D16">
      <w:pPr>
        <w:spacing w:after="0" w:line="240" w:lineRule="auto"/>
        <w:rPr>
          <w:noProof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C9D3A" wp14:editId="7C087CFA">
                <wp:simplePos x="0" y="0"/>
                <wp:positionH relativeFrom="margin">
                  <wp:posOffset>3474720</wp:posOffset>
                </wp:positionH>
                <wp:positionV relativeFrom="paragraph">
                  <wp:posOffset>1630017</wp:posOffset>
                </wp:positionV>
                <wp:extent cx="1319916" cy="397565"/>
                <wp:effectExtent l="0" t="0" r="13970" b="2159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6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210" w:rsidRPr="00CD5B4C" w:rsidRDefault="00EF6210" w:rsidP="00EF6210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D5B4C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Ejecutar, sigue así, vas muy bien  </w:t>
                            </w:r>
                            <w:r w:rsidRPr="008D4E01">
                              <w:rPr>
                                <w:sz w:val="18"/>
                                <w:szCs w:val="1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9" type="#_x0000_t202" style="position:absolute;margin-left:273.6pt;margin-top:128.35pt;width:103.95pt;height:31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" fillcolor="white [3201]" strokeweight=".5pt">
                <v:textbox>
                  <w:txbxContent>
                    <w:p w:rsidR="00EF6210" w:rsidRPr="00CD5B4C" w:rsidRDefault="00EF6210" w:rsidP="00EF6210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CD5B4C">
                        <w:rPr>
                          <w:sz w:val="18"/>
                          <w:szCs w:val="18"/>
                          <w:lang w:val="es-MX"/>
                        </w:rPr>
                        <w:t xml:space="preserve">Ejecutar, sigue así, vas muy bien  </w:t>
                      </w:r>
                      <w:r w:rsidRPr="008D4E01">
                        <w:rPr>
                          <w:sz w:val="18"/>
                          <w:szCs w:val="18"/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F8AE4" wp14:editId="25702FA9">
                <wp:simplePos x="0" y="0"/>
                <wp:positionH relativeFrom="column">
                  <wp:posOffset>2226365</wp:posOffset>
                </wp:positionH>
                <wp:positionV relativeFrom="paragraph">
                  <wp:posOffset>1677725</wp:posOffset>
                </wp:positionV>
                <wp:extent cx="604299" cy="270345"/>
                <wp:effectExtent l="0" t="0" r="24765" b="158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2703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25332646" id="Rectángulo 15" o:spid="_x0000_s1026" style="position:absolute;margin-left:175.3pt;margin-top:132.1pt;width:47.6pt;height:21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" filled="f" strokecolor="#476013 [1604]" strokeweight="1.5pt">
                <v:stroke endcap="round"/>
              </v:rect>
            </w:pict>
          </mc:Fallback>
        </mc:AlternateContent>
      </w:r>
      <w:r w:rsidRPr="00EF6210">
        <w:rPr>
          <w:noProof/>
          <w:lang w:val="es-MX" w:eastAsia="es-MX"/>
        </w:rPr>
        <w:drawing>
          <wp:inline distT="0" distB="0" distL="0" distR="0" wp14:anchorId="5BE13059" wp14:editId="6908AAE2">
            <wp:extent cx="3570136" cy="3026109"/>
            <wp:effectExtent l="0" t="0" r="0" b="3175"/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2122" t="28779" r="33779" b="19839"/>
                    <a:stretch/>
                  </pic:blipFill>
                  <pic:spPr bwMode="auto">
                    <a:xfrm>
                      <a:off x="0" y="0"/>
                      <a:ext cx="3573705" cy="302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4D5" w:rsidRDefault="005664D5" w:rsidP="00BB7D16">
      <w:pPr>
        <w:spacing w:after="0" w:line="240" w:lineRule="auto"/>
        <w:rPr>
          <w:noProof/>
          <w:lang w:val="es-ES"/>
        </w:rPr>
      </w:pPr>
    </w:p>
    <w:p w:rsidR="005664D5" w:rsidRDefault="005664D5" w:rsidP="00BB7D16">
      <w:pPr>
        <w:spacing w:after="0" w:line="240" w:lineRule="auto"/>
        <w:rPr>
          <w:noProof/>
          <w:lang w:val="es-ES"/>
        </w:rPr>
      </w:pPr>
    </w:p>
    <w:p w:rsidR="005664D5" w:rsidRDefault="005664D5" w:rsidP="00BB7D16">
      <w:pPr>
        <w:spacing w:after="0" w:line="240" w:lineRule="auto"/>
        <w:rPr>
          <w:noProof/>
          <w:lang w:val="es-ES"/>
        </w:rPr>
      </w:pPr>
    </w:p>
    <w:p w:rsidR="005664D5" w:rsidRDefault="005664D5" w:rsidP="00BB7D16">
      <w:pPr>
        <w:spacing w:after="0" w:line="240" w:lineRule="auto"/>
        <w:rPr>
          <w:noProof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FED5C" wp14:editId="7741C2A0">
                <wp:simplePos x="0" y="0"/>
                <wp:positionH relativeFrom="margin">
                  <wp:posOffset>2655736</wp:posOffset>
                </wp:positionH>
                <wp:positionV relativeFrom="paragraph">
                  <wp:posOffset>1680900</wp:posOffset>
                </wp:positionV>
                <wp:extent cx="1319916" cy="532738"/>
                <wp:effectExtent l="0" t="0" r="13970" b="2032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6" cy="532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64D5" w:rsidRDefault="005664D5" w:rsidP="005664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estás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dentro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!!!  </w:t>
                            </w:r>
                            <w:r w:rsidRPr="008D4E01">
                              <w:rPr>
                                <w:sz w:val="18"/>
                                <w:szCs w:val="18"/>
                              </w:rPr>
                              <w:sym w:font="Wingdings" w:char="F04A"/>
                            </w:r>
                          </w:p>
                          <w:p w:rsidR="005664D5" w:rsidRPr="00CC43C9" w:rsidRDefault="005664D5" w:rsidP="005664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BIENVENIDO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0" type="#_x0000_t202" style="position:absolute;margin-left:209.1pt;margin-top:132.35pt;width:103.95pt;height:41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" fillcolor="white [3201]" strokeweight=".5pt">
                <v:textbox>
                  <w:txbxContent>
                    <w:p w:rsidR="005664D5" w:rsidRDefault="005664D5" w:rsidP="005664D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estás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dentro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!!!  </w:t>
                      </w:r>
                      <w:r w:rsidRPr="008D4E01">
                        <w:rPr>
                          <w:sz w:val="18"/>
                          <w:szCs w:val="18"/>
                        </w:rPr>
                        <w:sym w:font="Wingdings" w:char="F04A"/>
                      </w:r>
                    </w:p>
                    <w:p w:rsidR="005664D5" w:rsidRPr="00CC43C9" w:rsidRDefault="005664D5" w:rsidP="005664D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BIENVENIDO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64D5">
        <w:rPr>
          <w:noProof/>
          <w:lang w:val="es-MX" w:eastAsia="es-MX"/>
        </w:rPr>
        <w:drawing>
          <wp:inline distT="0" distB="0" distL="0" distR="0" wp14:anchorId="44DE3424" wp14:editId="5EF48FFB">
            <wp:extent cx="5943600" cy="3343275"/>
            <wp:effectExtent l="0" t="0" r="0" b="9525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01" w:rsidRDefault="008D4E01" w:rsidP="00BB7D16">
      <w:pPr>
        <w:spacing w:after="0" w:line="240" w:lineRule="auto"/>
        <w:rPr>
          <w:noProof/>
          <w:lang w:val="es-ES"/>
        </w:rPr>
      </w:pPr>
    </w:p>
    <w:p w:rsidR="005664D5" w:rsidRDefault="005664D5" w:rsidP="00BB7D16">
      <w:pPr>
        <w:spacing w:after="0" w:line="240" w:lineRule="auto"/>
        <w:rPr>
          <w:noProof/>
          <w:lang w:val="es-ES"/>
        </w:rPr>
      </w:pPr>
    </w:p>
    <w:p w:rsidR="005664D5" w:rsidRDefault="005664D5" w:rsidP="00BB7D16">
      <w:pPr>
        <w:spacing w:after="0" w:line="240" w:lineRule="auto"/>
        <w:rPr>
          <w:noProof/>
          <w:lang w:val="es-ES"/>
        </w:rPr>
      </w:pPr>
    </w:p>
    <w:p w:rsidR="005664D5" w:rsidRDefault="005664D5" w:rsidP="00BB7D16">
      <w:pPr>
        <w:spacing w:after="0" w:line="240" w:lineRule="auto"/>
        <w:rPr>
          <w:noProof/>
          <w:lang w:val="es-ES"/>
        </w:rPr>
      </w:pPr>
    </w:p>
    <w:p w:rsidR="005664D5" w:rsidRDefault="005664D5" w:rsidP="00BB7D16">
      <w:pPr>
        <w:spacing w:after="0" w:line="240" w:lineRule="auto"/>
        <w:rPr>
          <w:noProof/>
          <w:lang w:val="es-ES"/>
        </w:rPr>
      </w:pPr>
    </w:p>
    <w:p w:rsidR="005664D5" w:rsidRPr="000E3E7F" w:rsidRDefault="005664D5" w:rsidP="005664D5">
      <w:pPr>
        <w:pStyle w:val="Ttulo1"/>
        <w:rPr>
          <w:noProof/>
          <w:color w:val="0070C0"/>
          <w:lang w:val="es-ES"/>
        </w:rPr>
      </w:pPr>
      <w:r>
        <w:rPr>
          <w:rFonts w:ascii="Trebuchet MS" w:hAnsi="Trebuchet MS"/>
          <w:noProof/>
          <w:color w:val="0070C0"/>
          <w:lang w:val="es-ES"/>
        </w:rPr>
        <w:t>6.-Recomendaciones:</w:t>
      </w:r>
    </w:p>
    <w:p w:rsidR="005664D5" w:rsidRDefault="005664D5" w:rsidP="005664D5">
      <w:pPr>
        <w:rPr>
          <w:rFonts w:ascii="Trebuchet MS" w:hAnsi="Trebuchet MS"/>
          <w:noProof/>
          <w:lang w:val="es-ES"/>
        </w:rPr>
      </w:pPr>
    </w:p>
    <w:p w:rsidR="00CD0E31" w:rsidRDefault="005664D5" w:rsidP="005664D5">
      <w:pPr>
        <w:rPr>
          <w:rFonts w:ascii="Trebuchet MS" w:hAnsi="Trebuchet MS"/>
          <w:noProof/>
          <w:lang w:val="es-ES"/>
        </w:rPr>
      </w:pPr>
      <w:r>
        <w:rPr>
          <w:rFonts w:ascii="Trebuchet MS" w:hAnsi="Trebuchet MS"/>
          <w:noProof/>
          <w:lang w:val="es-ES"/>
        </w:rPr>
        <w:t>El aula virtual se disfruta mejor si tienes un kit de audifonos y micrófono integrado</w:t>
      </w:r>
      <w:r w:rsidR="00CD0E31">
        <w:rPr>
          <w:rFonts w:ascii="Trebuchet MS" w:hAnsi="Trebuchet MS"/>
          <w:noProof/>
          <w:lang w:val="es-ES"/>
        </w:rPr>
        <w:t xml:space="preserve"> conectado en tu computadora. </w:t>
      </w:r>
    </w:p>
    <w:p w:rsidR="005664D5" w:rsidRDefault="00CD0E31" w:rsidP="005664D5">
      <w:pPr>
        <w:rPr>
          <w:rFonts w:ascii="Trebuchet MS" w:hAnsi="Trebuchet MS"/>
          <w:noProof/>
          <w:lang w:val="es-ES"/>
        </w:rPr>
      </w:pPr>
      <w:r>
        <w:rPr>
          <w:rFonts w:ascii="Trebuchet MS" w:hAnsi="Trebuchet MS"/>
          <w:noProof/>
          <w:lang w:val="es-ES"/>
        </w:rPr>
        <w:t xml:space="preserve">                    </w:t>
      </w:r>
      <w:r>
        <w:rPr>
          <w:noProof/>
          <w:lang w:val="es-MX" w:eastAsia="es-MX"/>
        </w:rPr>
        <w:drawing>
          <wp:inline distT="0" distB="0" distL="0" distR="0">
            <wp:extent cx="1590261" cy="1446153"/>
            <wp:effectExtent l="0" t="0" r="0" b="1905"/>
            <wp:docPr id="19" name="Imagen 19" descr="Resultado de imagen para kit audifonos y micró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kit audifonos y micrófon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00" cy="14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lang w:val="es-ES"/>
        </w:rPr>
        <w:t xml:space="preserve">          </w:t>
      </w:r>
      <w:r>
        <w:rPr>
          <w:noProof/>
          <w:lang w:val="es-MX" w:eastAsia="es-MX"/>
        </w:rPr>
        <w:drawing>
          <wp:inline distT="0" distB="0" distL="0" distR="0">
            <wp:extent cx="2019604" cy="1617184"/>
            <wp:effectExtent l="0" t="0" r="0" b="2540"/>
            <wp:docPr id="20" name="Imagen 20" descr="Resultado de imagen para aul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ula virtu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0" cy="16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31" w:rsidRDefault="00CD0E31" w:rsidP="005664D5">
      <w:pPr>
        <w:rPr>
          <w:rFonts w:ascii="Trebuchet MS" w:hAnsi="Trebuchet MS"/>
          <w:noProof/>
          <w:lang w:val="es-ES"/>
        </w:rPr>
      </w:pPr>
    </w:p>
    <w:p w:rsidR="00050A29" w:rsidRDefault="00CD0E31" w:rsidP="00AF2CDE">
      <w:pPr>
        <w:rPr>
          <w:rFonts w:ascii="Trebuchet MS" w:hAnsi="Trebuchet MS"/>
          <w:noProof/>
          <w:lang w:val="es-ES"/>
        </w:rPr>
      </w:pPr>
      <w:r>
        <w:rPr>
          <w:rFonts w:ascii="Trebuchet MS" w:hAnsi="Trebuchet MS"/>
          <w:noProof/>
          <w:lang w:val="es-ES"/>
        </w:rPr>
        <w:t>Se muy puntual en entrar al aula</w:t>
      </w:r>
    </w:p>
    <w:p w:rsidR="005664D5" w:rsidRPr="00E30044" w:rsidRDefault="005664D5" w:rsidP="00BB7D16">
      <w:pPr>
        <w:spacing w:after="0" w:line="240" w:lineRule="auto"/>
        <w:rPr>
          <w:noProof/>
          <w:lang w:val="es-ES"/>
        </w:rPr>
      </w:pPr>
    </w:p>
    <w:sectPr w:rsidR="005664D5" w:rsidRPr="00E3004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F6CB9"/>
    <w:multiLevelType w:val="hybridMultilevel"/>
    <w:tmpl w:val="0E7C2B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88B3FDB"/>
    <w:multiLevelType w:val="hybridMultilevel"/>
    <w:tmpl w:val="F1421400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664"/>
    <w:rsid w:val="00050A29"/>
    <w:rsid w:val="000E3E7F"/>
    <w:rsid w:val="000F2664"/>
    <w:rsid w:val="002522AC"/>
    <w:rsid w:val="00281C91"/>
    <w:rsid w:val="00286018"/>
    <w:rsid w:val="003068F7"/>
    <w:rsid w:val="00364AC6"/>
    <w:rsid w:val="004760DC"/>
    <w:rsid w:val="004B3B53"/>
    <w:rsid w:val="004F41C5"/>
    <w:rsid w:val="005664D5"/>
    <w:rsid w:val="006A788F"/>
    <w:rsid w:val="007A58AC"/>
    <w:rsid w:val="008C28B8"/>
    <w:rsid w:val="008D4E01"/>
    <w:rsid w:val="0095306D"/>
    <w:rsid w:val="00996E31"/>
    <w:rsid w:val="009D46D2"/>
    <w:rsid w:val="00A03EC2"/>
    <w:rsid w:val="00A41580"/>
    <w:rsid w:val="00AB5640"/>
    <w:rsid w:val="00AF2CDE"/>
    <w:rsid w:val="00BB7D16"/>
    <w:rsid w:val="00C545B3"/>
    <w:rsid w:val="00CC43C9"/>
    <w:rsid w:val="00CD0E31"/>
    <w:rsid w:val="00CD5B4C"/>
    <w:rsid w:val="00E30044"/>
    <w:rsid w:val="00E61760"/>
    <w:rsid w:val="00EA6EA4"/>
    <w:rsid w:val="00EF6210"/>
    <w:rsid w:val="00F600EF"/>
    <w:rsid w:val="00FB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Referenciasutil">
    <w:name w:val="Subtle Reference"/>
    <w:basedOn w:val="Fuentedeprrafopredeter"/>
    <w:uiPriority w:val="31"/>
    <w:qFormat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sid w:val="000E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61760"/>
    <w:rPr>
      <w:color w:val="99CA3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B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BB7D16"/>
  </w:style>
  <w:style w:type="character" w:styleId="Refdecomentario">
    <w:name w:val="annotation reference"/>
    <w:basedOn w:val="Fuentedeprrafopredeter"/>
    <w:uiPriority w:val="99"/>
    <w:semiHidden/>
    <w:unhideWhenUsed/>
    <w:rsid w:val="00CC43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43C9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43C9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43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43C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4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3C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96E31"/>
    <w:rPr>
      <w:color w:val="B9D18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Referenciasutil">
    <w:name w:val="Subtle Reference"/>
    <w:basedOn w:val="Fuentedeprrafopredeter"/>
    <w:uiPriority w:val="31"/>
    <w:qFormat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sid w:val="000E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61760"/>
    <w:rPr>
      <w:color w:val="99CA3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B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BB7D16"/>
  </w:style>
  <w:style w:type="character" w:styleId="Refdecomentario">
    <w:name w:val="annotation reference"/>
    <w:basedOn w:val="Fuentedeprrafopredeter"/>
    <w:uiPriority w:val="99"/>
    <w:semiHidden/>
    <w:unhideWhenUsed/>
    <w:rsid w:val="00CC43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43C9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43C9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43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43C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4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3C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96E31"/>
    <w:rPr>
      <w:color w:val="B9D18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java.com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online.upaep.mx/launcherBb/BlackboardCollaborateLauncher-Win.m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y%20Padilla\AppData\Roaming\Microsoft\Templates\Dise&#241;o%20de%20faceta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faceta.dotx</Template>
  <TotalTime>0</TotalTime>
  <Pages>7</Pages>
  <Words>432</Words>
  <Characters>2381</Characters>
  <Application>Microsoft Office Word</Application>
  <DocSecurity>0</DocSecurity>
  <Lines>19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>1.-Instrucciones generales</vt:lpstr>
      <vt:lpstr>2.- Instrucciones para ingresar a la sala                                     (P</vt:lpstr>
      <vt:lpstr>6.-Recomendaciones:</vt:lpstr>
      <vt:lpstr/>
    </vt:vector>
  </TitlesOfParts>
  <Company>UPAEP</Company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Padilla</dc:creator>
  <cp:lastModifiedBy>UPAEP</cp:lastModifiedBy>
  <cp:revision>3</cp:revision>
  <cp:lastPrinted>2016-09-22T04:36:00Z</cp:lastPrinted>
  <dcterms:created xsi:type="dcterms:W3CDTF">2017-05-11T21:55:00Z</dcterms:created>
  <dcterms:modified xsi:type="dcterms:W3CDTF">2017-05-11T21:55:00Z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